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5AD50" w14:textId="77777777" w:rsidR="00DF046C" w:rsidRPr="00635F97" w:rsidRDefault="00DF046C" w:rsidP="00DF046C">
      <w:pPr>
        <w:pStyle w:val="Title"/>
        <w:jc w:val="center"/>
        <w:rPr>
          <w:sz w:val="40"/>
          <w:szCs w:val="40"/>
        </w:rPr>
      </w:pPr>
      <w:r w:rsidRPr="00635F97">
        <w:rPr>
          <w:sz w:val="40"/>
          <w:szCs w:val="40"/>
        </w:rPr>
        <w:t>KAPA-KRMCA’s</w:t>
      </w:r>
    </w:p>
    <w:p w14:paraId="50968232" w14:textId="390D917B" w:rsidR="00DF046C" w:rsidRPr="00635F97" w:rsidRDefault="00DF046C" w:rsidP="00DF046C">
      <w:pPr>
        <w:pStyle w:val="Title"/>
        <w:jc w:val="center"/>
        <w:rPr>
          <w:sz w:val="40"/>
          <w:szCs w:val="40"/>
        </w:rPr>
      </w:pPr>
      <w:r w:rsidRPr="00635F97">
        <w:rPr>
          <w:sz w:val="40"/>
          <w:szCs w:val="40"/>
        </w:rPr>
        <w:t>2019 SPRING LEGISLATIVE RECEPTION</w:t>
      </w:r>
    </w:p>
    <w:p w14:paraId="5892E2F0" w14:textId="4CF651AC" w:rsidR="00DF046C" w:rsidRPr="00635F97" w:rsidRDefault="00DF046C" w:rsidP="00DF046C">
      <w:pPr>
        <w:pStyle w:val="Title"/>
        <w:jc w:val="center"/>
        <w:rPr>
          <w:sz w:val="40"/>
          <w:szCs w:val="40"/>
        </w:rPr>
      </w:pPr>
      <w:r w:rsidRPr="00635F97">
        <w:rPr>
          <w:sz w:val="40"/>
          <w:szCs w:val="40"/>
        </w:rPr>
        <w:t>(NEW LOCATION)</w:t>
      </w:r>
    </w:p>
    <w:p w14:paraId="28811307" w14:textId="3FE8F352" w:rsidR="005420A9" w:rsidRDefault="00635F97">
      <w:r>
        <w:rPr>
          <w:noProof/>
        </w:rPr>
        <w:t xml:space="preserve">         </w:t>
      </w:r>
      <w:r w:rsidR="00497AEC">
        <w:rPr>
          <w:noProof/>
        </w:rPr>
        <w:drawing>
          <wp:inline distT="0" distB="0" distL="0" distR="0" wp14:anchorId="2A724FE3" wp14:editId="783C412A">
            <wp:extent cx="5934075" cy="3276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rus Hote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8E73" w14:textId="5CB521AB" w:rsidR="000B72DD" w:rsidRPr="000C5434" w:rsidRDefault="00DF046C" w:rsidP="00DF046C">
      <w:pPr>
        <w:jc w:val="center"/>
        <w:rPr>
          <w:sz w:val="24"/>
          <w:szCs w:val="24"/>
        </w:rPr>
      </w:pPr>
      <w:r w:rsidRPr="000C5434">
        <w:rPr>
          <w:sz w:val="24"/>
          <w:szCs w:val="24"/>
        </w:rPr>
        <w:t>Thursday, March 21</w:t>
      </w:r>
      <w:r w:rsidRPr="000C5434">
        <w:rPr>
          <w:sz w:val="24"/>
          <w:szCs w:val="24"/>
          <w:vertAlign w:val="superscript"/>
        </w:rPr>
        <w:t>st</w:t>
      </w:r>
      <w:r w:rsidRPr="000C5434">
        <w:rPr>
          <w:sz w:val="24"/>
          <w:szCs w:val="24"/>
        </w:rPr>
        <w:t>, 2019</w:t>
      </w:r>
    </w:p>
    <w:p w14:paraId="2BD983ED" w14:textId="1E073877" w:rsidR="00DF046C" w:rsidRPr="000C5434" w:rsidRDefault="00DF046C" w:rsidP="00DF046C">
      <w:pPr>
        <w:jc w:val="center"/>
        <w:rPr>
          <w:sz w:val="24"/>
          <w:szCs w:val="24"/>
        </w:rPr>
      </w:pPr>
      <w:r w:rsidRPr="000C5434">
        <w:rPr>
          <w:sz w:val="24"/>
          <w:szCs w:val="24"/>
        </w:rPr>
        <w:t>Cyrus Hotel – Cyrus Ballroom</w:t>
      </w:r>
    </w:p>
    <w:p w14:paraId="160DF7A3" w14:textId="72E9CA6C" w:rsidR="00DF046C" w:rsidRPr="000C5434" w:rsidRDefault="00DF046C" w:rsidP="00DF046C">
      <w:pPr>
        <w:jc w:val="center"/>
        <w:rPr>
          <w:sz w:val="24"/>
          <w:szCs w:val="24"/>
        </w:rPr>
      </w:pPr>
      <w:r w:rsidRPr="000C5434">
        <w:rPr>
          <w:sz w:val="24"/>
          <w:szCs w:val="24"/>
        </w:rPr>
        <w:t>920 S. Kansas Avenue/Topeka, KS</w:t>
      </w:r>
    </w:p>
    <w:p w14:paraId="0E0791E4" w14:textId="209D93D4" w:rsidR="00DF046C" w:rsidRPr="000C5434" w:rsidRDefault="00DF046C" w:rsidP="00DF046C">
      <w:pPr>
        <w:jc w:val="center"/>
        <w:rPr>
          <w:sz w:val="24"/>
          <w:szCs w:val="24"/>
        </w:rPr>
      </w:pPr>
      <w:r w:rsidRPr="000C5434">
        <w:rPr>
          <w:sz w:val="24"/>
          <w:szCs w:val="24"/>
        </w:rPr>
        <w:t>Membership Briefing @ 4:30 PM</w:t>
      </w:r>
    </w:p>
    <w:p w14:paraId="2F0B6F3A" w14:textId="3A9CD235" w:rsidR="00DF046C" w:rsidRDefault="00DF046C" w:rsidP="00DF046C">
      <w:pPr>
        <w:jc w:val="center"/>
        <w:rPr>
          <w:sz w:val="24"/>
          <w:szCs w:val="24"/>
        </w:rPr>
      </w:pPr>
      <w:r w:rsidRPr="000C5434">
        <w:rPr>
          <w:sz w:val="24"/>
          <w:szCs w:val="24"/>
        </w:rPr>
        <w:t>All Legislator Reception from 5:00-7:00 PM</w:t>
      </w:r>
    </w:p>
    <w:p w14:paraId="2D390F1A" w14:textId="77777777" w:rsidR="000C5434" w:rsidRDefault="000C5434" w:rsidP="00DF046C">
      <w:pPr>
        <w:jc w:val="center"/>
        <w:rPr>
          <w:sz w:val="24"/>
          <w:szCs w:val="24"/>
        </w:rPr>
      </w:pPr>
    </w:p>
    <w:p w14:paraId="3198BCD8" w14:textId="1D19F022" w:rsidR="00635F97" w:rsidRPr="000C5434" w:rsidRDefault="00635F97" w:rsidP="00DF046C">
      <w:pPr>
        <w:jc w:val="center"/>
        <w:rPr>
          <w:rFonts w:ascii="Script MT Bold" w:hAnsi="Script MT Bold"/>
          <w:sz w:val="24"/>
          <w:szCs w:val="24"/>
        </w:rPr>
      </w:pPr>
      <w:r w:rsidRPr="000C5434">
        <w:rPr>
          <w:rFonts w:ascii="Script MT Bold" w:hAnsi="Script MT Bold"/>
          <w:sz w:val="24"/>
          <w:szCs w:val="24"/>
        </w:rPr>
        <w:t>All members are encouraged to join us for our Annual Spring Legislative Reception.</w:t>
      </w:r>
    </w:p>
    <w:p w14:paraId="071E0965" w14:textId="6EA17E2C" w:rsidR="00635F97" w:rsidRDefault="00635F97" w:rsidP="00DF046C">
      <w:pPr>
        <w:jc w:val="center"/>
        <w:rPr>
          <w:rFonts w:ascii="Script MT Bold" w:hAnsi="Script MT Bold"/>
          <w:sz w:val="24"/>
          <w:szCs w:val="24"/>
        </w:rPr>
      </w:pPr>
      <w:r w:rsidRPr="000C5434">
        <w:rPr>
          <w:rFonts w:ascii="Script MT Bold" w:hAnsi="Script MT Bold"/>
          <w:sz w:val="24"/>
          <w:szCs w:val="24"/>
        </w:rPr>
        <w:t>This year we are excited to be hosting our reception at the newly opened Cyrus Hotel’s Ballroom; only a block away from the Capitol.  There is No cost to attend for KAPA-KRMCA members but we do ask that you register online or complete and mail in the form located on the back of this invite.</w:t>
      </w:r>
    </w:p>
    <w:p w14:paraId="44725FE9" w14:textId="77777777" w:rsidR="000C5434" w:rsidRDefault="000C5434" w:rsidP="00DF046C">
      <w:pPr>
        <w:jc w:val="center"/>
        <w:rPr>
          <w:rFonts w:ascii="Script MT Bold" w:hAnsi="Script MT Bold"/>
          <w:sz w:val="24"/>
          <w:szCs w:val="24"/>
        </w:rPr>
      </w:pPr>
    </w:p>
    <w:p w14:paraId="183058E4" w14:textId="77777777" w:rsidR="003C732B" w:rsidRDefault="000C5434" w:rsidP="000C5434">
      <w:pPr>
        <w:jc w:val="center"/>
        <w:rPr>
          <w:sz w:val="20"/>
          <w:szCs w:val="20"/>
        </w:rPr>
      </w:pPr>
      <w:r w:rsidRPr="003C732B">
        <w:rPr>
          <w:sz w:val="20"/>
          <w:szCs w:val="20"/>
        </w:rPr>
        <w:t>*FOR THOSE WISHING TO STAY OVERNIGHT WE HAVE SECURED A BLOCK OF ROOMS AT THE HOTEL FOR $119</w:t>
      </w:r>
    </w:p>
    <w:p w14:paraId="6BBFADA4" w14:textId="412088E4" w:rsidR="000C5434" w:rsidRPr="003C732B" w:rsidRDefault="003C732B" w:rsidP="000C5434">
      <w:pPr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="000C5434" w:rsidRPr="003C732B">
        <w:rPr>
          <w:sz w:val="20"/>
          <w:szCs w:val="20"/>
        </w:rPr>
        <w:t xml:space="preserve">lease call the hotel directly and request the KAPA-KRMCA BLOCK RATE </w:t>
      </w:r>
    </w:p>
    <w:p w14:paraId="4255BF87" w14:textId="27844110" w:rsidR="000C5434" w:rsidRPr="003C732B" w:rsidRDefault="000C5434" w:rsidP="000C5434">
      <w:pPr>
        <w:jc w:val="center"/>
        <w:rPr>
          <w:sz w:val="20"/>
          <w:szCs w:val="20"/>
        </w:rPr>
      </w:pPr>
      <w:r w:rsidRPr="003C732B">
        <w:rPr>
          <w:sz w:val="20"/>
          <w:szCs w:val="20"/>
        </w:rPr>
        <w:t>Phone: 866-266-3500</w:t>
      </w:r>
    </w:p>
    <w:p w14:paraId="795B659A" w14:textId="503A6260" w:rsidR="000C5434" w:rsidRPr="00356F1C" w:rsidRDefault="000C5434" w:rsidP="000C5434">
      <w:pPr>
        <w:jc w:val="center"/>
        <w:rPr>
          <w:rFonts w:ascii="Arial Rounded MT Bold" w:hAnsi="Arial Rounded MT Bold"/>
          <w:b/>
          <w:sz w:val="22"/>
          <w:szCs w:val="22"/>
        </w:rPr>
      </w:pPr>
      <w:bookmarkStart w:id="0" w:name="_GoBack"/>
      <w:bookmarkEnd w:id="0"/>
      <w:r w:rsidRPr="00356F1C">
        <w:rPr>
          <w:rFonts w:ascii="Arial Rounded MT Bold" w:hAnsi="Arial Rounded MT Bold"/>
          <w:b/>
          <w:sz w:val="22"/>
          <w:szCs w:val="22"/>
        </w:rPr>
        <w:lastRenderedPageBreak/>
        <w:t>KAPA-KRMCA</w:t>
      </w:r>
    </w:p>
    <w:p w14:paraId="6ADCDE21" w14:textId="0A648224" w:rsidR="000C5434" w:rsidRPr="00356F1C" w:rsidRDefault="000C5434" w:rsidP="000C5434">
      <w:pPr>
        <w:jc w:val="center"/>
        <w:rPr>
          <w:rFonts w:ascii="Arial Rounded MT Bold" w:hAnsi="Arial Rounded MT Bold"/>
          <w:b/>
          <w:sz w:val="22"/>
          <w:szCs w:val="22"/>
        </w:rPr>
      </w:pPr>
      <w:r w:rsidRPr="00356F1C">
        <w:rPr>
          <w:rFonts w:ascii="Arial Rounded MT Bold" w:hAnsi="Arial Rounded MT Bold"/>
          <w:b/>
          <w:sz w:val="22"/>
          <w:szCs w:val="22"/>
        </w:rPr>
        <w:t>2019 SPRING LEGISLATIVE RECEPTION</w:t>
      </w:r>
    </w:p>
    <w:p w14:paraId="4CE15DDE" w14:textId="4EDF4E46" w:rsidR="000C5434" w:rsidRPr="00356F1C" w:rsidRDefault="000C5434" w:rsidP="000C5434">
      <w:pPr>
        <w:jc w:val="center"/>
        <w:rPr>
          <w:rFonts w:ascii="Arial Rounded MT Bold" w:hAnsi="Arial Rounded MT Bold"/>
          <w:b/>
          <w:sz w:val="22"/>
          <w:szCs w:val="22"/>
        </w:rPr>
      </w:pPr>
      <w:r w:rsidRPr="00356F1C">
        <w:rPr>
          <w:rFonts w:ascii="Arial Rounded MT Bold" w:hAnsi="Arial Rounded MT Bold"/>
          <w:b/>
          <w:sz w:val="22"/>
          <w:szCs w:val="22"/>
        </w:rPr>
        <w:t>THURSDAY, MARCH 21</w:t>
      </w:r>
      <w:r w:rsidRPr="00356F1C">
        <w:rPr>
          <w:rFonts w:ascii="Arial Rounded MT Bold" w:hAnsi="Arial Rounded MT Bold"/>
          <w:b/>
          <w:sz w:val="22"/>
          <w:szCs w:val="22"/>
          <w:vertAlign w:val="superscript"/>
        </w:rPr>
        <w:t>ST</w:t>
      </w:r>
    </w:p>
    <w:p w14:paraId="67CAA6E6" w14:textId="2B45A31D" w:rsidR="000C5434" w:rsidRPr="00356F1C" w:rsidRDefault="000C5434" w:rsidP="000C5434">
      <w:pPr>
        <w:jc w:val="center"/>
        <w:rPr>
          <w:rFonts w:ascii="Arial Rounded MT Bold" w:hAnsi="Arial Rounded MT Bold"/>
          <w:b/>
          <w:sz w:val="22"/>
          <w:szCs w:val="22"/>
        </w:rPr>
      </w:pPr>
      <w:r w:rsidRPr="00356F1C">
        <w:rPr>
          <w:rFonts w:ascii="Arial Rounded MT Bold" w:hAnsi="Arial Rounded MT Bold"/>
          <w:b/>
          <w:sz w:val="22"/>
          <w:szCs w:val="22"/>
        </w:rPr>
        <w:t>5:00 – 7:00 pm</w:t>
      </w:r>
    </w:p>
    <w:p w14:paraId="298F506D" w14:textId="7810D99B" w:rsidR="000C5434" w:rsidRPr="00356F1C" w:rsidRDefault="000C5434" w:rsidP="000C5434">
      <w:pPr>
        <w:jc w:val="center"/>
        <w:rPr>
          <w:rFonts w:ascii="Arial Rounded MT Bold" w:hAnsi="Arial Rounded MT Bold"/>
          <w:b/>
          <w:sz w:val="22"/>
          <w:szCs w:val="22"/>
        </w:rPr>
      </w:pPr>
      <w:r w:rsidRPr="00356F1C">
        <w:rPr>
          <w:rFonts w:ascii="Arial Rounded MT Bold" w:hAnsi="Arial Rounded MT Bold"/>
          <w:b/>
          <w:sz w:val="22"/>
          <w:szCs w:val="22"/>
        </w:rPr>
        <w:t>(Membership Briefing Starts @ 4:30 PM)</w:t>
      </w:r>
    </w:p>
    <w:p w14:paraId="39791881" w14:textId="61FBDAB9" w:rsidR="00A523A8" w:rsidRPr="00356F1C" w:rsidRDefault="00A523A8" w:rsidP="000C5434">
      <w:pPr>
        <w:jc w:val="center"/>
        <w:rPr>
          <w:rFonts w:ascii="Arial Rounded MT Bold" w:hAnsi="Arial Rounded MT Bold"/>
          <w:b/>
          <w:sz w:val="22"/>
          <w:szCs w:val="22"/>
        </w:rPr>
      </w:pPr>
      <w:r w:rsidRPr="003C732B">
        <w:rPr>
          <w:rFonts w:ascii="Arial Rounded MT Bold" w:hAnsi="Arial Rounded MT Bold"/>
          <w:b/>
          <w:sz w:val="22"/>
          <w:szCs w:val="22"/>
          <w:highlight w:val="yellow"/>
        </w:rPr>
        <w:t xml:space="preserve">REGISTER ONLINE @ </w:t>
      </w:r>
      <w:hyperlink r:id="rId9" w:history="1">
        <w:r w:rsidRPr="003C732B">
          <w:rPr>
            <w:rStyle w:val="Hyperlink"/>
            <w:rFonts w:ascii="Arial Rounded MT Bold" w:hAnsi="Arial Rounded MT Bold"/>
            <w:b/>
            <w:sz w:val="22"/>
            <w:szCs w:val="22"/>
            <w:highlight w:val="yellow"/>
          </w:rPr>
          <w:t>www.kapa-krmca.org</w:t>
        </w:r>
      </w:hyperlink>
      <w:r w:rsidRPr="003C732B">
        <w:rPr>
          <w:rFonts w:ascii="Arial Rounded MT Bold" w:hAnsi="Arial Rounded MT Bold"/>
          <w:b/>
          <w:sz w:val="22"/>
          <w:szCs w:val="22"/>
          <w:highlight w:val="yellow"/>
        </w:rPr>
        <w:t xml:space="preserve"> OR Mail in Form by 3/15/19</w:t>
      </w:r>
    </w:p>
    <w:p w14:paraId="128A76A3" w14:textId="12188369" w:rsidR="00A523A8" w:rsidRDefault="00921354" w:rsidP="000C5434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2"/>
          <w:szCs w:val="22"/>
        </w:rPr>
        <w:pict w14:anchorId="517614B5">
          <v:rect id="_x0000_i1025" style="width:0;height:1.5pt" o:hralign="center" o:hrstd="t" o:hr="t" fillcolor="#a0a0a0" stroked="f"/>
        </w:pict>
      </w:r>
    </w:p>
    <w:p w14:paraId="30E9B20E" w14:textId="369F675B" w:rsidR="000C5434" w:rsidRDefault="000C5434" w:rsidP="000C5434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ATTENDANCE FORM</w:t>
      </w:r>
    </w:p>
    <w:p w14:paraId="7E712F84" w14:textId="5517C8F8" w:rsidR="00A523A8" w:rsidRDefault="000C5434" w:rsidP="000C5434">
      <w:pPr>
        <w:jc w:val="center"/>
        <w:rPr>
          <w:rFonts w:ascii="Arial Rounded MT Bold" w:hAnsi="Arial Rounded MT Bold"/>
          <w:b/>
          <w:sz w:val="20"/>
          <w:szCs w:val="20"/>
        </w:rPr>
      </w:pPr>
      <w:r w:rsidRPr="00A523A8">
        <w:rPr>
          <w:rFonts w:ascii="Arial Rounded MT Bold" w:hAnsi="Arial Rounded MT Bold"/>
          <w:b/>
          <w:sz w:val="20"/>
          <w:szCs w:val="20"/>
        </w:rPr>
        <w:t xml:space="preserve">The following </w:t>
      </w:r>
      <w:r w:rsidR="00A523A8" w:rsidRPr="00A523A8">
        <w:rPr>
          <w:rFonts w:ascii="Arial Rounded MT Bold" w:hAnsi="Arial Rounded MT Bold"/>
          <w:b/>
          <w:sz w:val="20"/>
          <w:szCs w:val="20"/>
        </w:rPr>
        <w:t>representatives</w:t>
      </w:r>
      <w:r w:rsidRPr="00A523A8">
        <w:rPr>
          <w:rFonts w:ascii="Arial Rounded MT Bold" w:hAnsi="Arial Rounded MT Bold"/>
          <w:b/>
          <w:sz w:val="20"/>
          <w:szCs w:val="20"/>
        </w:rPr>
        <w:t xml:space="preserve"> from our company will attend the Spring Legislative Reception</w:t>
      </w:r>
      <w:r w:rsidR="00A523A8" w:rsidRPr="00A523A8">
        <w:rPr>
          <w:rFonts w:ascii="Arial Rounded MT Bold" w:hAnsi="Arial Rounded MT Bold"/>
          <w:b/>
          <w:sz w:val="20"/>
          <w:szCs w:val="20"/>
        </w:rPr>
        <w:t xml:space="preserve"> </w:t>
      </w:r>
    </w:p>
    <w:p w14:paraId="1C4CE61A" w14:textId="75713800" w:rsidR="000C5434" w:rsidRDefault="00A523A8" w:rsidP="000C5434">
      <w:pPr>
        <w:jc w:val="center"/>
        <w:rPr>
          <w:rFonts w:ascii="Arial Rounded MT Bold" w:hAnsi="Arial Rounded MT Bold"/>
          <w:b/>
          <w:sz w:val="20"/>
          <w:szCs w:val="20"/>
        </w:rPr>
      </w:pPr>
      <w:r w:rsidRPr="00A523A8">
        <w:rPr>
          <w:rFonts w:ascii="Arial Rounded MT Bold" w:hAnsi="Arial Rounded MT Bold"/>
          <w:b/>
          <w:sz w:val="20"/>
          <w:szCs w:val="20"/>
        </w:rPr>
        <w:t xml:space="preserve">(NOTE:  There is no charge for members to attend, </w:t>
      </w:r>
      <w:r>
        <w:rPr>
          <w:rFonts w:ascii="Arial Rounded MT Bold" w:hAnsi="Arial Rounded MT Bold"/>
          <w:b/>
          <w:sz w:val="20"/>
          <w:szCs w:val="20"/>
        </w:rPr>
        <w:t>S</w:t>
      </w:r>
      <w:r w:rsidRPr="00A523A8">
        <w:rPr>
          <w:rFonts w:ascii="Arial Rounded MT Bold" w:hAnsi="Arial Rounded MT Bold"/>
          <w:b/>
          <w:sz w:val="20"/>
          <w:szCs w:val="20"/>
        </w:rPr>
        <w:t xml:space="preserve">ponsorship </w:t>
      </w:r>
      <w:r>
        <w:rPr>
          <w:rFonts w:ascii="Arial Rounded MT Bold" w:hAnsi="Arial Rounded MT Bold"/>
          <w:b/>
          <w:sz w:val="20"/>
          <w:szCs w:val="20"/>
        </w:rPr>
        <w:t>O</w:t>
      </w:r>
      <w:r w:rsidRPr="00A523A8">
        <w:rPr>
          <w:rFonts w:ascii="Arial Rounded MT Bold" w:hAnsi="Arial Rounded MT Bold"/>
          <w:b/>
          <w:sz w:val="20"/>
          <w:szCs w:val="20"/>
        </w:rPr>
        <w:t>pportunities are available and appreciated)</w:t>
      </w:r>
    </w:p>
    <w:p w14:paraId="38F1F9A9" w14:textId="597F20DA" w:rsidR="00A523A8" w:rsidRDefault="00A523A8" w:rsidP="00A523A8">
      <w:pPr>
        <w:pStyle w:val="ListParagraph"/>
        <w:numPr>
          <w:ilvl w:val="0"/>
          <w:numId w:val="19"/>
        </w:numPr>
        <w:jc w:val="center"/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______________________________________________________</w:t>
      </w:r>
    </w:p>
    <w:p w14:paraId="7D1C36B7" w14:textId="34326B29" w:rsidR="00A523A8" w:rsidRDefault="00A523A8" w:rsidP="00A523A8">
      <w:pPr>
        <w:pStyle w:val="ListParagraph"/>
        <w:numPr>
          <w:ilvl w:val="0"/>
          <w:numId w:val="19"/>
        </w:numPr>
        <w:jc w:val="center"/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______________________________________________________</w:t>
      </w:r>
    </w:p>
    <w:p w14:paraId="0D45C263" w14:textId="0C85BCB8" w:rsidR="00A523A8" w:rsidRDefault="00A523A8" w:rsidP="00A523A8">
      <w:pPr>
        <w:pStyle w:val="ListParagraph"/>
        <w:numPr>
          <w:ilvl w:val="0"/>
          <w:numId w:val="19"/>
        </w:numPr>
        <w:jc w:val="center"/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______________________________________________________</w:t>
      </w:r>
    </w:p>
    <w:p w14:paraId="01A5A488" w14:textId="760F4C02" w:rsidR="00A523A8" w:rsidRDefault="00A523A8" w:rsidP="00A523A8">
      <w:pPr>
        <w:ind w:left="360"/>
        <w:rPr>
          <w:rFonts w:ascii="Arial Rounded MT Bold" w:hAnsi="Arial Rounded MT Bold"/>
          <w:b/>
          <w:sz w:val="20"/>
          <w:szCs w:val="20"/>
        </w:rPr>
      </w:pPr>
      <w:r w:rsidRPr="00A523A8">
        <w:rPr>
          <w:rFonts w:ascii="Arial Rounded MT Bold" w:hAnsi="Arial Rounded MT Bold"/>
          <w:b/>
          <w:sz w:val="20"/>
          <w:szCs w:val="20"/>
        </w:rPr>
        <w:t>Company Name:</w:t>
      </w:r>
      <w:r>
        <w:rPr>
          <w:rFonts w:ascii="Arial Rounded MT Bold" w:hAnsi="Arial Rounded MT Bold"/>
          <w:b/>
          <w:sz w:val="20"/>
          <w:szCs w:val="20"/>
        </w:rPr>
        <w:tab/>
        <w:t>_______________________________________________________________</w:t>
      </w:r>
    </w:p>
    <w:p w14:paraId="43E3ED80" w14:textId="3252A6B1" w:rsidR="00A523A8" w:rsidRDefault="00A523A8" w:rsidP="00A523A8">
      <w:pPr>
        <w:ind w:left="360"/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Contact Phone #:</w:t>
      </w:r>
      <w:r>
        <w:rPr>
          <w:rFonts w:ascii="Arial Rounded MT Bold" w:hAnsi="Arial Rounded MT Bold"/>
          <w:b/>
          <w:sz w:val="20"/>
          <w:szCs w:val="20"/>
        </w:rPr>
        <w:tab/>
        <w:t>_______________________________________________________________</w:t>
      </w:r>
    </w:p>
    <w:p w14:paraId="27D1B316" w14:textId="1602C3C6" w:rsidR="00A523A8" w:rsidRDefault="00A523A8" w:rsidP="00A523A8">
      <w:pPr>
        <w:ind w:left="360"/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Contact Email:</w:t>
      </w:r>
      <w:r>
        <w:rPr>
          <w:rFonts w:ascii="Arial Rounded MT Bold" w:hAnsi="Arial Rounded MT Bold"/>
          <w:b/>
          <w:sz w:val="20"/>
          <w:szCs w:val="20"/>
        </w:rPr>
        <w:tab/>
        <w:t>_______________________________________________________________</w:t>
      </w:r>
    </w:p>
    <w:p w14:paraId="556C96B7" w14:textId="4F4CFD94" w:rsidR="00A523A8" w:rsidRDefault="00921354" w:rsidP="00A523A8">
      <w:pPr>
        <w:ind w:left="360"/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4"/>
          <w:szCs w:val="24"/>
        </w:rPr>
        <w:pict w14:anchorId="41400001">
          <v:rect id="_x0000_i1026" style="width:0;height:1.5pt" o:hralign="center" o:hrstd="t" o:hr="t" fillcolor="#a0a0a0" stroked="f"/>
        </w:pict>
      </w:r>
    </w:p>
    <w:p w14:paraId="3243E585" w14:textId="6534A356" w:rsidR="00A523A8" w:rsidRPr="003C732B" w:rsidRDefault="00A523A8" w:rsidP="00A523A8">
      <w:pPr>
        <w:jc w:val="center"/>
        <w:rPr>
          <w:rFonts w:ascii="Arial Rounded MT Bold" w:hAnsi="Arial Rounded MT Bold"/>
          <w:b/>
          <w:color w:val="1A83BA" w:themeColor="accent2" w:themeShade="BF"/>
          <w:sz w:val="24"/>
          <w:szCs w:val="24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24"/>
          <w:szCs w:val="24"/>
        </w:rPr>
        <w:t>SPONSORSHIP FORM</w:t>
      </w:r>
    </w:p>
    <w:p w14:paraId="2F6AF73B" w14:textId="4E2A4020" w:rsidR="00A523A8" w:rsidRPr="003C732B" w:rsidRDefault="00A523A8" w:rsidP="00A523A8">
      <w:p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 xml:space="preserve">KAPA-KRMCA is looking forward to providing this opportunity for our members to meet and discuss industry issues with legislators. </w:t>
      </w:r>
      <w:r w:rsidR="00A37B63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 xml:space="preserve"> KAPA-KRMCA members have always generously helped defer the reception cost through sponsorships. </w:t>
      </w: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 xml:space="preserve"> Please show your support by be</w:t>
      </w:r>
      <w:r w:rsidR="00A37B63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 xml:space="preserve">coming </w:t>
      </w: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a sponsor.  All sponsors will be recognized at the reception.</w:t>
      </w:r>
    </w:p>
    <w:p w14:paraId="637471D1" w14:textId="156966EB" w:rsidR="00356F1C" w:rsidRPr="003C732B" w:rsidRDefault="00356F1C" w:rsidP="00A523A8">
      <w:p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YES, I WOULD LIKE TO SPONSOR THE 2019 LEGISLATIVE RECEPTION</w:t>
      </w:r>
    </w:p>
    <w:p w14:paraId="079DFC72" w14:textId="57368A97" w:rsidR="00356F1C" w:rsidRPr="003C732B" w:rsidRDefault="00356F1C" w:rsidP="00356F1C">
      <w:pPr>
        <w:pStyle w:val="ListParagraph"/>
        <w:numPr>
          <w:ilvl w:val="0"/>
          <w:numId w:val="20"/>
        </w:num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BRONZE SPONSOR ($200)</w:t>
      </w:r>
    </w:p>
    <w:p w14:paraId="626FAD7A" w14:textId="345C8E10" w:rsidR="00356F1C" w:rsidRPr="003C732B" w:rsidRDefault="00356F1C" w:rsidP="00356F1C">
      <w:pPr>
        <w:pStyle w:val="ListParagraph"/>
        <w:numPr>
          <w:ilvl w:val="0"/>
          <w:numId w:val="20"/>
        </w:num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SIVLER SPONSOR ($300)</w:t>
      </w:r>
    </w:p>
    <w:p w14:paraId="5DC2B847" w14:textId="28E2B59B" w:rsidR="00356F1C" w:rsidRPr="003C732B" w:rsidRDefault="00356F1C" w:rsidP="00356F1C">
      <w:pPr>
        <w:pStyle w:val="ListParagraph"/>
        <w:numPr>
          <w:ilvl w:val="0"/>
          <w:numId w:val="20"/>
        </w:num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GOLD SPONSOR ($400)</w:t>
      </w:r>
    </w:p>
    <w:p w14:paraId="4FF29088" w14:textId="77777777" w:rsidR="00356F1C" w:rsidRPr="003C732B" w:rsidRDefault="00356F1C" w:rsidP="00356F1C">
      <w:pPr>
        <w:pStyle w:val="ListParagraph"/>
        <w:numPr>
          <w:ilvl w:val="0"/>
          <w:numId w:val="20"/>
        </w:numPr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>Company Name:</w:t>
      </w: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ab/>
        <w:t>_______________________________________________________________</w:t>
      </w:r>
    </w:p>
    <w:p w14:paraId="279F9D61" w14:textId="77777777" w:rsidR="00356F1C" w:rsidRPr="003C732B" w:rsidRDefault="00356F1C" w:rsidP="00356F1C">
      <w:pPr>
        <w:pStyle w:val="ListParagraph"/>
        <w:numPr>
          <w:ilvl w:val="0"/>
          <w:numId w:val="20"/>
        </w:numPr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>Contact Phone #:</w:t>
      </w: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ab/>
        <w:t>_______________________________________________________________</w:t>
      </w:r>
    </w:p>
    <w:p w14:paraId="31656243" w14:textId="18D0615C" w:rsidR="00356F1C" w:rsidRPr="003C732B" w:rsidRDefault="00356F1C" w:rsidP="00356F1C">
      <w:pPr>
        <w:pStyle w:val="ListParagraph"/>
        <w:numPr>
          <w:ilvl w:val="0"/>
          <w:numId w:val="20"/>
        </w:numPr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>Contact Email:</w:t>
      </w: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ab/>
      </w:r>
      <w:r w:rsidRPr="003C732B">
        <w:rPr>
          <w:rFonts w:ascii="Arial Rounded MT Bold" w:hAnsi="Arial Rounded MT Bold"/>
          <w:b/>
          <w:color w:val="1A83BA" w:themeColor="accent2" w:themeShade="BF"/>
          <w:sz w:val="20"/>
          <w:szCs w:val="20"/>
        </w:rPr>
        <w:tab/>
        <w:t>_______________________________________________________________</w:t>
      </w:r>
    </w:p>
    <w:p w14:paraId="6D72BE05" w14:textId="374E4BC8" w:rsidR="00A523A8" w:rsidRPr="003C732B" w:rsidRDefault="00356F1C" w:rsidP="00356F1C">
      <w:pPr>
        <w:pStyle w:val="ListParagraph"/>
        <w:numPr>
          <w:ilvl w:val="0"/>
          <w:numId w:val="20"/>
        </w:num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CHECK ENCLOSED</w:t>
      </w:r>
    </w:p>
    <w:p w14:paraId="51BE1949" w14:textId="205FBAED" w:rsidR="00356F1C" w:rsidRPr="003C732B" w:rsidRDefault="00356F1C" w:rsidP="00356F1C">
      <w:pPr>
        <w:pStyle w:val="ListParagraph"/>
        <w:numPr>
          <w:ilvl w:val="0"/>
          <w:numId w:val="20"/>
        </w:numPr>
        <w:jc w:val="center"/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</w:pPr>
      <w:r w:rsidRPr="003C732B">
        <w:rPr>
          <w:rFonts w:ascii="Arial Rounded MT Bold" w:hAnsi="Arial Rounded MT Bold"/>
          <w:b/>
          <w:color w:val="1A83BA" w:themeColor="accent2" w:themeShade="BF"/>
          <w:sz w:val="18"/>
          <w:szCs w:val="18"/>
        </w:rPr>
        <w:t>PLEASE INVOICE ME</w:t>
      </w:r>
    </w:p>
    <w:p w14:paraId="3B655F11" w14:textId="001085E5" w:rsidR="00356F1C" w:rsidRDefault="00921354" w:rsidP="00356F1C">
      <w:pPr>
        <w:pStyle w:val="ListParagrap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color w:val="1A83BA" w:themeColor="accent2" w:themeShade="BF"/>
          <w:sz w:val="24"/>
          <w:szCs w:val="24"/>
        </w:rPr>
        <w:pict w14:anchorId="6D9A65D9">
          <v:rect id="_x0000_i1027" style="width:0;height:1.5pt" o:hralign="center" o:hrstd="t" o:hr="t" fillcolor="#a0a0a0" stroked="f"/>
        </w:pict>
      </w:r>
    </w:p>
    <w:p w14:paraId="600A2673" w14:textId="554712C0" w:rsidR="00356F1C" w:rsidRPr="003C732B" w:rsidRDefault="00356F1C" w:rsidP="00356F1C">
      <w:pPr>
        <w:pStyle w:val="ListParagraph"/>
        <w:jc w:val="center"/>
        <w:rPr>
          <w:rFonts w:ascii="Arial Rounded MT Bold" w:hAnsi="Arial Rounded MT Bold"/>
          <w:b/>
          <w:sz w:val="18"/>
          <w:szCs w:val="18"/>
          <w:highlight w:val="yellow"/>
        </w:rPr>
      </w:pPr>
      <w:r w:rsidRPr="003C732B">
        <w:rPr>
          <w:rFonts w:ascii="Arial Rounded MT Bold" w:hAnsi="Arial Rounded MT Bold"/>
          <w:b/>
          <w:sz w:val="18"/>
          <w:szCs w:val="18"/>
          <w:highlight w:val="yellow"/>
        </w:rPr>
        <w:t>PLEASE RETURN FORM BEFORE MARCH 15</w:t>
      </w:r>
      <w:r w:rsidRPr="003C732B">
        <w:rPr>
          <w:rFonts w:ascii="Arial Rounded MT Bold" w:hAnsi="Arial Rounded MT Bold"/>
          <w:b/>
          <w:sz w:val="18"/>
          <w:szCs w:val="18"/>
          <w:highlight w:val="yellow"/>
          <w:vertAlign w:val="superscript"/>
        </w:rPr>
        <w:t>TH</w:t>
      </w:r>
      <w:r w:rsidRPr="003C732B">
        <w:rPr>
          <w:rFonts w:ascii="Arial Rounded MT Bold" w:hAnsi="Arial Rounded MT Bold"/>
          <w:b/>
          <w:sz w:val="18"/>
          <w:szCs w:val="18"/>
          <w:highlight w:val="yellow"/>
        </w:rPr>
        <w:t xml:space="preserve"> TO:</w:t>
      </w:r>
    </w:p>
    <w:p w14:paraId="14ED4BC8" w14:textId="04F2AD3C" w:rsidR="00356F1C" w:rsidRDefault="00356F1C" w:rsidP="00356F1C">
      <w:pPr>
        <w:pStyle w:val="ListParagraph"/>
        <w:jc w:val="center"/>
        <w:rPr>
          <w:rFonts w:ascii="Arial Rounded MT Bold" w:hAnsi="Arial Rounded MT Bold"/>
          <w:b/>
          <w:sz w:val="18"/>
          <w:szCs w:val="18"/>
        </w:rPr>
      </w:pPr>
      <w:r w:rsidRPr="003C732B">
        <w:rPr>
          <w:rFonts w:ascii="Arial Rounded MT Bold" w:hAnsi="Arial Rounded MT Bold"/>
          <w:b/>
          <w:sz w:val="18"/>
          <w:szCs w:val="18"/>
          <w:highlight w:val="yellow"/>
        </w:rPr>
        <w:t>KAPA-KRMCA / 800 SW JACKSON STREET, SUITE #1408 / TOPEKA, KS  66612</w:t>
      </w:r>
    </w:p>
    <w:p w14:paraId="1392E8E5" w14:textId="4F48EAD2" w:rsidR="00356F1C" w:rsidRPr="00356F1C" w:rsidRDefault="00356F1C" w:rsidP="00356F1C">
      <w:pPr>
        <w:pStyle w:val="ListParagraph"/>
        <w:rPr>
          <w:rFonts w:ascii="Arial Rounded MT Bold" w:hAnsi="Arial Rounded MT Bold"/>
          <w:b/>
          <w:sz w:val="18"/>
          <w:szCs w:val="18"/>
        </w:rPr>
      </w:pPr>
    </w:p>
    <w:sectPr w:rsidR="00356F1C" w:rsidRPr="00356F1C" w:rsidSect="00635F97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753C4" w14:textId="77777777" w:rsidR="00921354" w:rsidRDefault="00921354" w:rsidP="000B72DD">
      <w:pPr>
        <w:spacing w:line="240" w:lineRule="auto"/>
      </w:pPr>
      <w:r>
        <w:separator/>
      </w:r>
    </w:p>
  </w:endnote>
  <w:endnote w:type="continuationSeparator" w:id="0">
    <w:p w14:paraId="32D1B5EE" w14:textId="77777777" w:rsidR="00921354" w:rsidRDefault="00921354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A3BD" w14:textId="4B93FC36" w:rsidR="000B72DD" w:rsidRPr="000B72DD" w:rsidRDefault="000B72DD" w:rsidP="000B7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887FC" w14:textId="77777777" w:rsidR="00921354" w:rsidRDefault="00921354" w:rsidP="000B72DD">
      <w:pPr>
        <w:spacing w:line="240" w:lineRule="auto"/>
      </w:pPr>
      <w:r>
        <w:separator/>
      </w:r>
    </w:p>
  </w:footnote>
  <w:footnote w:type="continuationSeparator" w:id="0">
    <w:p w14:paraId="31598A47" w14:textId="77777777" w:rsidR="00921354" w:rsidRDefault="00921354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21533D2"/>
    <w:multiLevelType w:val="hybridMultilevel"/>
    <w:tmpl w:val="73587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8A44565"/>
    <w:multiLevelType w:val="hybridMultilevel"/>
    <w:tmpl w:val="3E280C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6"/>
  </w:num>
  <w:num w:numId="14">
    <w:abstractNumId w:val="11"/>
  </w:num>
  <w:num w:numId="15">
    <w:abstractNumId w:val="19"/>
  </w:num>
  <w:num w:numId="16">
    <w:abstractNumId w:val="10"/>
  </w:num>
  <w:num w:numId="17">
    <w:abstractNumId w:val="18"/>
  </w:num>
  <w:num w:numId="18">
    <w:abstractNumId w:val="12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BC"/>
    <w:rsid w:val="000B72DD"/>
    <w:rsid w:val="000C5434"/>
    <w:rsid w:val="000E16CF"/>
    <w:rsid w:val="000F3725"/>
    <w:rsid w:val="001141A3"/>
    <w:rsid w:val="001514F6"/>
    <w:rsid w:val="00212B40"/>
    <w:rsid w:val="002A42FD"/>
    <w:rsid w:val="00356F1C"/>
    <w:rsid w:val="00382C7A"/>
    <w:rsid w:val="0039631A"/>
    <w:rsid w:val="003B45B8"/>
    <w:rsid w:val="003C732B"/>
    <w:rsid w:val="00497AEC"/>
    <w:rsid w:val="004A7FEE"/>
    <w:rsid w:val="004D0C97"/>
    <w:rsid w:val="005420A9"/>
    <w:rsid w:val="00554AC7"/>
    <w:rsid w:val="00556FF9"/>
    <w:rsid w:val="00635F97"/>
    <w:rsid w:val="00770469"/>
    <w:rsid w:val="00872B15"/>
    <w:rsid w:val="00893D06"/>
    <w:rsid w:val="00921354"/>
    <w:rsid w:val="009B2627"/>
    <w:rsid w:val="00A03961"/>
    <w:rsid w:val="00A37B63"/>
    <w:rsid w:val="00A523A8"/>
    <w:rsid w:val="00AA5634"/>
    <w:rsid w:val="00B559BC"/>
    <w:rsid w:val="00C257A3"/>
    <w:rsid w:val="00CD0650"/>
    <w:rsid w:val="00DF046C"/>
    <w:rsid w:val="00E24B2D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37F840"/>
  <w15:chartTrackingRefBased/>
  <w15:docId w15:val="{EA9C6B21-1EFA-49A7-AE27-8382595A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A523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5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apa-krmc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ggy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0FE06-1459-489F-9C1A-E0114B52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</dc:creator>
  <cp:keywords/>
  <dc:description/>
  <cp:lastModifiedBy>Peggy</cp:lastModifiedBy>
  <cp:revision>2</cp:revision>
  <cp:lastPrinted>2019-02-07T16:56:00Z</cp:lastPrinted>
  <dcterms:created xsi:type="dcterms:W3CDTF">2019-02-07T17:06:00Z</dcterms:created>
  <dcterms:modified xsi:type="dcterms:W3CDTF">2019-02-07T17:06:00Z</dcterms:modified>
</cp:coreProperties>
</file>